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05" w:rsidRDefault="008E6F72" w:rsidP="00915347">
      <w:pPr>
        <w:jc w:val="center"/>
      </w:pPr>
      <w:r>
        <w:rPr>
          <w:noProof/>
          <w:lang w:eastAsia="ru-RU"/>
        </w:rPr>
        <w:pict>
          <v:rect id="Прямоугольник 4" o:spid="_x0000_s1026" style="position:absolute;left:0;text-align:left;margin-left:230.55pt;margin-top:77.7pt;width:267.75pt;height:41.25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path arrowok="t"/>
            <v:textbox>
              <w:txbxContent>
                <w:p w:rsidR="00915347" w:rsidRPr="002E2907" w:rsidRDefault="00915347" w:rsidP="00915347">
                  <w:pPr>
                    <w:jc w:val="center"/>
                    <w:rPr>
                      <w:sz w:val="24"/>
                      <w:szCs w:val="24"/>
                    </w:rPr>
                  </w:pPr>
                  <w:r w:rsidRPr="002E2907">
                    <w:rPr>
                      <w:rFonts w:ascii="Georgia" w:hAnsi="Georgia"/>
                      <w:sz w:val="24"/>
                      <w:szCs w:val="24"/>
                    </w:rPr>
                    <w:t>МКУ «</w:t>
                  </w:r>
                  <w:r w:rsidR="005073E9" w:rsidRPr="002E2907">
                    <w:rPr>
                      <w:rFonts w:ascii="Georgia" w:hAnsi="Georgia"/>
                      <w:sz w:val="24"/>
                      <w:szCs w:val="24"/>
                    </w:rPr>
                    <w:t>Управление</w:t>
                  </w:r>
                  <w:r w:rsidR="00844FC1">
                    <w:rPr>
                      <w:rFonts w:ascii="Georgia" w:hAnsi="Georgia"/>
                      <w:sz w:val="24"/>
                      <w:szCs w:val="24"/>
                    </w:rPr>
                    <w:t xml:space="preserve"> культуры» </w:t>
                  </w:r>
                  <w:r w:rsidR="005073E9" w:rsidRPr="002E2907">
                    <w:rPr>
                      <w:rFonts w:ascii="Georgia" w:hAnsi="Georgia"/>
                      <w:sz w:val="24"/>
                      <w:szCs w:val="24"/>
                    </w:rPr>
                    <w:t>Альметьевского</w:t>
                  </w:r>
                  <w:r w:rsidRPr="002E2907">
                    <w:rPr>
                      <w:rFonts w:ascii="Georgia" w:hAnsi="Georgia"/>
                      <w:sz w:val="24"/>
                      <w:szCs w:val="24"/>
                    </w:rPr>
                    <w:t xml:space="preserve"> муниципального района</w:t>
                  </w:r>
                  <w:r w:rsidRPr="002E2907">
                    <w:rPr>
                      <w:sz w:val="24"/>
                      <w:szCs w:val="24"/>
                    </w:rPr>
                    <w:t xml:space="preserve"> РТ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" o:spid="_x0000_s1060" style="position:absolute;left:0;text-align:left;margin-left:115.05pt;margin-top:337.2pt;width:111.75pt;height:42pt;z-index:251631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" fillcolor="#f2f2f2 [3052]" strokecolor="#ddd [3204]" strokeweight="1.5pt">
            <v:shadow on="t" color="black" opacity="26214f" origin="-.5,-.5" offset=".74836mm,.74836mm"/>
            <v:path arrowok="t"/>
            <v:textbox>
              <w:txbxContent>
                <w:p w:rsidR="00594F98" w:rsidRPr="00500ABA" w:rsidRDefault="00594F98" w:rsidP="00594F98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Заведующие отделениями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30" o:spid="_x0000_s1029" style="position:absolute;left:0;text-align:left;margin-left:547.8pt;margin-top:319.95pt;width:107.25pt;height:24pt;z-index:251772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" fillcolor="#f2f2f2 [3052]" strokecolor="#ddd [3204]" strokeweight="1.5pt">
            <v:shadow on="t" color="black" opacity="26214f" origin="-.5,-.5" offset=".74836mm,.74836mm"/>
            <v:path arrowok="t"/>
            <v:textbox style="mso-next-textbox:#Rectangle 30">
              <w:txbxContent>
                <w:p w:rsidR="00603CA4" w:rsidRPr="00500ABA" w:rsidRDefault="00603CA4" w:rsidP="00603CA4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Библиотекарь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30" style="position:absolute;left:0;text-align:left;margin-left:553.05pt;margin-top:172.95pt;width:132.75pt;height:31.5pt;z-index:251613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15">
              <w:txbxContent>
                <w:p w:rsidR="00603CA4" w:rsidRPr="00500ABA" w:rsidRDefault="005073E9" w:rsidP="00B35E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Секретарь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7" o:spid="_x0000_s1031" style="position:absolute;left:0;text-align:left;margin-left:319.05pt;margin-top:343.85pt;width:116.25pt;height:27.75pt;z-index:251800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" fillcolor="#f2f2f2 [3052]" strokecolor="#ddd [3204]" strokeweight="1.5pt">
            <v:shadow on="t" color="black" opacity="26214f" origin="-.5,-.5" offset=".74836mm,.74836mm"/>
            <v:textbox style="mso-next-textbox:#Прямоугольник 47">
              <w:txbxContent>
                <w:p w:rsidR="00743458" w:rsidRPr="00500ABA" w:rsidRDefault="00743458" w:rsidP="00743458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Преподаватели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46" o:spid="_x0000_s1055" style="position:absolute;left:0;text-align:left;z-index:251799552;visibility:visible;mso-width-relative:margin" from="298.05pt,355.2pt" to="319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" strokecolor="#d1d1d1 [3044]"/>
        </w:pict>
      </w:r>
      <w:r>
        <w:rPr>
          <w:noProof/>
          <w:lang w:eastAsia="ru-RU"/>
        </w:rPr>
        <w:pict>
          <v:line id="Прямая соединительная линия 45" o:spid="_x0000_s1054" style="position:absolute;left:0;text-align:left;z-index:251798528;visibility:visible;mso-height-relative:margin" from="298.05pt,294.45pt" to="298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" strokecolor="#d1d1d1 [3044]"/>
        </w:pict>
      </w:r>
      <w:r>
        <w:rPr>
          <w:noProof/>
          <w:lang w:eastAsia="ru-RU"/>
        </w:rPr>
        <w:pict>
          <v:line id="Прямая соединительная линия 44" o:spid="_x0000_s1053" style="position:absolute;left:0;text-align:left;z-index:251797504;visibility:visible" from="88.8pt,415.2pt" to="115.0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" strokecolor="#d1d1d1 [3044]"/>
        </w:pict>
      </w:r>
      <w:r>
        <w:rPr>
          <w:noProof/>
          <w:lang w:eastAsia="ru-RU"/>
        </w:rPr>
        <w:pict>
          <v:line id="Прямая соединительная линия 43" o:spid="_x0000_s1052" style="position:absolute;left:0;text-align:left;z-index:251796480;visibility:visible" from="89.55pt,355.2pt" to="115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" strokecolor="#d1d1d1 [3044]"/>
        </w:pict>
      </w:r>
      <w:r>
        <w:rPr>
          <w:noProof/>
          <w:lang w:eastAsia="ru-RU"/>
        </w:rPr>
        <w:pict>
          <v:rect id="Прямоугольник 21" o:spid="_x0000_s1032" style="position:absolute;left:0;text-align:left;margin-left:115.05pt;margin-top:400.95pt;width:111.75pt;height:30.75pt;z-index:251633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21">
              <w:txbxContent>
                <w:p w:rsidR="00594F98" w:rsidRPr="00500ABA" w:rsidRDefault="00594F98" w:rsidP="00594F98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Преподаватели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42" o:spid="_x0000_s1051" style="position:absolute;left:0;text-align:left;flip:x;z-index:251795456;visibility:visible" from="88.8pt,294.45pt" to="89.5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" strokecolor="#d1d1d1 [3044]"/>
        </w:pict>
      </w:r>
      <w:r>
        <w:rPr>
          <w:noProof/>
          <w:lang w:eastAsia="ru-RU"/>
        </w:rPr>
        <w:pict>
          <v:rect id="Прямоугольник 6" o:spid="_x0000_s1033" style="position:absolute;left:0;text-align:left;margin-left:248.55pt;margin-top:141.45pt;width:227.25pt;height:56.25pt;z-index:251552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" fillcolor="#f2f2f2 [3052]" strokecolor="#ddd [3204]" strokeweight="1.5pt">
            <v:shadow on="t" color="#6e6e6e [1604]" opacity=".5" offset="1pt"/>
            <v:path arrowok="t"/>
            <v:textbox style="mso-next-textbox:#Прямоугольник 6">
              <w:txbxContent>
                <w:p w:rsidR="008518E4" w:rsidRPr="00CB62B2" w:rsidRDefault="00915347" w:rsidP="007D1B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</w:rPr>
                  </w:pPr>
                  <w:r w:rsidRPr="00CB62B2">
                    <w:rPr>
                      <w:rFonts w:ascii="Times New Roman" w:hAnsi="Times New Roman"/>
                      <w:b/>
                      <w:sz w:val="56"/>
                      <w:szCs w:val="56"/>
                    </w:rPr>
                    <w:t>Директор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41" o:spid="_x0000_s1050" style="position:absolute;left:0;text-align:left;z-index:251794432;visibility:visible" from="362.55pt,197.7pt" to="575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" strokecolor="#d1d1d1 [3044]"/>
        </w:pict>
      </w:r>
      <w:r>
        <w:rPr>
          <w:noProof/>
          <w:lang w:eastAsia="ru-RU"/>
        </w:rPr>
        <w:pict>
          <v:line id="Прямая соединительная линия 40" o:spid="_x0000_s1049" style="position:absolute;left:0;text-align:left;z-index:251793408;visibility:visible" from="362.55pt,197.7pt" to="362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" strokecolor="#d1d1d1 [3044]"/>
        </w:pict>
      </w:r>
      <w:r>
        <w:rPr>
          <w:noProof/>
          <w:lang w:eastAsia="ru-RU"/>
        </w:rPr>
        <w:pict>
          <v:line id="Прямая соединительная линия 39" o:spid="_x0000_s1048" style="position:absolute;left:0;text-align:left;flip:x;z-index:251792384;visibility:visible" from="153.3pt,197.7pt" to="362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" strokecolor="#d1d1d1 [3044]"/>
        </w:pict>
      </w:r>
      <w:r>
        <w:rPr>
          <w:noProof/>
          <w:lang w:eastAsia="ru-RU"/>
        </w:rPr>
        <w:pict>
          <v:rect id="Rectangle 28" o:spid="_x0000_s1034" style="position:absolute;left:0;text-align:left;margin-left:491.55pt;margin-top:238.95pt;width:163.5pt;height:55.5pt;z-index:2517708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" fillcolor="#f2f2f2 [3052]" strokecolor="#ddd [3204]" strokeweight="1.5pt">
            <v:shadow on="t" color="black" opacity="26214f" origin="-.5,-.5" offset=".74836mm,.74836mm"/>
            <v:path arrowok="t"/>
            <v:textbox style="mso-next-textbox:#Rectangle 28">
              <w:txbxContent>
                <w:p w:rsidR="008518E4" w:rsidRPr="00500ABA" w:rsidRDefault="008518E4" w:rsidP="002047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Зам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еститель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директора по </w:t>
                  </w:r>
                  <w:r w:rsidR="00603C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хозяйственной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работе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" o:spid="_x0000_s1035" style="position:absolute;left:0;text-align:left;margin-left:61.05pt;margin-top:238.95pt;width:184.5pt;height:55.5pt;z-index:251583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10">
              <w:txbxContent>
                <w:p w:rsidR="008518E4" w:rsidRPr="00500ABA" w:rsidRDefault="008518E4" w:rsidP="002047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Зам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еститель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директора по 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учебно-воспитательной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работе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" o:spid="_x0000_s1036" style="position:absolute;left:0;text-align:left;margin-left:282.1pt;margin-top:238.95pt;width:170.25pt;height:55.5pt;z-index:2516019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14">
              <w:txbxContent>
                <w:p w:rsidR="008518E4" w:rsidRPr="00500ABA" w:rsidRDefault="008518E4" w:rsidP="002047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Зам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еститель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директора по</w:t>
                  </w:r>
                  <w:r w:rsidR="002047A4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 культурно-</w:t>
                  </w: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воспитательной работе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38" o:spid="_x0000_s1047" style="position:absolute;left:0;text-align:left;z-index:251791360;visibility:visible;mso-height-relative:margin" from="475.8pt,166.2pt" to="553.05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" strokecolor="#d1d1d1 [3044]"/>
        </w:pict>
      </w:r>
      <w:r>
        <w:rPr>
          <w:noProof/>
          <w:lang w:eastAsia="ru-RU"/>
        </w:rPr>
        <w:pict>
          <v:line id="Прямая соединительная линия 37" o:spid="_x0000_s1046" style="position:absolute;left:0;text-align:left;flip:x;z-index:251790336;visibility:visible;mso-height-relative:margin" from="475.8pt,127.95pt" to="530.5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" strokecolor="#d1d1d1 [3044]"/>
        </w:pict>
      </w:r>
      <w:r>
        <w:rPr>
          <w:noProof/>
          <w:lang w:eastAsia="ru-RU"/>
        </w:rPr>
        <w:pict>
          <v:rect id="Прямоугольник 5" o:spid="_x0000_s1037" style="position:absolute;left:0;text-align:left;margin-left:530.55pt;margin-top:109.2pt;width:170.25pt;height:40.5pt;z-index:251549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5">
              <w:txbxContent>
                <w:p w:rsidR="00915347" w:rsidRPr="00500ABA" w:rsidRDefault="00915347" w:rsidP="00915347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Общее собрание </w:t>
                  </w:r>
                  <w:r w:rsidR="005D51E8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трудового коллектива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36" o:spid="_x0000_s1045" style="position:absolute;left:0;text-align:left;flip:y;z-index:251789312;visibility:visible" from="195.3pt,166.2pt" to="247.05pt,1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" strokecolor="#d1d1d1 [3044]"/>
        </w:pict>
      </w:r>
      <w:r>
        <w:rPr>
          <w:noProof/>
          <w:lang w:eastAsia="ru-RU"/>
        </w:rPr>
        <w:pict>
          <v:line id="Прямая соединительная линия 35" o:spid="_x0000_s1044" style="position:absolute;left:0;text-align:left;z-index:251788288;visibility:visible" from="195.3pt,127.95pt" to="247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" strokecolor="#d1d1d1 [3044]"/>
        </w:pict>
      </w:r>
      <w:r>
        <w:rPr>
          <w:noProof/>
          <w:lang w:eastAsia="ru-RU"/>
        </w:rPr>
        <w:pict>
          <v:rect id="Прямоугольник 7" o:spid="_x0000_s1038" style="position:absolute;left:0;text-align:left;margin-left:22.8pt;margin-top:109.2pt;width:172.5pt;height:36.75pt;z-index:251564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7">
              <w:txbxContent>
                <w:p w:rsidR="00915347" w:rsidRPr="00500ABA" w:rsidRDefault="007D1BD7" w:rsidP="00915347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Педагогиче</w:t>
                  </w:r>
                  <w:r w:rsidR="00594F98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39" style="position:absolute;left:0;text-align:left;margin-left:25.05pt;margin-top:178.75pt;width:170.25pt;height:25.5pt;z-index:251574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8">
              <w:txbxContent>
                <w:p w:rsidR="00594F98" w:rsidRPr="00500ABA" w:rsidRDefault="00AE395A" w:rsidP="00594F98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Наблюдательный с</w:t>
                  </w:r>
                  <w:r w:rsidR="005D51E8" w:rsidRPr="00500ABA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овет школы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2" o:spid="_x0000_s1043" type="#_x0000_t32" style="position:absolute;left:0;text-align:left;margin-left:350.9pt;margin-top:129.85pt;width:23.25pt;height:0;rotation:90;z-index:2516387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" strokecolor="#4a7ebb" strokeweight="1.5pt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2" o:spid="_x0000_s1042" type="#_x0000_t32" style="position:absolute;left:0;text-align:left;margin-left:345.65pt;margin-top:60.1pt;width:33.75pt;height:0;rotation:90;z-index:25164032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" strokecolor="#4a7ebb" strokeweight="2.25pt">
            <v:stroke endarrow="open"/>
            <o:lock v:ext="edit" shapetype="f"/>
          </v:shape>
        </w:pict>
      </w:r>
      <w:r>
        <w:rPr>
          <w:noProof/>
          <w:lang w:eastAsia="ru-RU"/>
        </w:rPr>
        <w:pict>
          <v:rect id="Прямоугольник 1" o:spid="_x0000_s1041" style="position:absolute;left:0;text-align:left;margin-left:139.05pt;margin-top:-11.55pt;width:464.25pt;height:54.75pt;z-index:251639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path arrowok="t"/>
            <v:textbox style="mso-next-textbox:#Прямоугольник 1">
              <w:txbxContent>
                <w:p w:rsidR="00915347" w:rsidRPr="002E2907" w:rsidRDefault="00915347" w:rsidP="00C41F85">
                  <w:pPr>
                    <w:shd w:val="clear" w:color="auto" w:fill="FFFFFF"/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2E2907">
                    <w:rPr>
                      <w:rFonts w:ascii="Georgia" w:hAnsi="Georgia"/>
                      <w:sz w:val="24"/>
                      <w:szCs w:val="24"/>
                    </w:rPr>
                    <w:t>Учредитель</w:t>
                  </w:r>
                </w:p>
                <w:p w:rsidR="00915347" w:rsidRPr="002E2907" w:rsidRDefault="00915347" w:rsidP="00915347">
                  <w:pPr>
                    <w:jc w:val="center"/>
                    <w:rPr>
                      <w:rFonts w:ascii="Georgia" w:hAnsi="Georgia"/>
                      <w:sz w:val="24"/>
                      <w:szCs w:val="24"/>
                    </w:rPr>
                  </w:pPr>
                  <w:r w:rsidRPr="002E2907">
                    <w:rPr>
                      <w:rFonts w:ascii="Georgia" w:hAnsi="Georgia"/>
                      <w:sz w:val="24"/>
                      <w:szCs w:val="24"/>
                    </w:rPr>
                    <w:t xml:space="preserve">Исполнительный комитет </w:t>
                  </w:r>
                  <w:r w:rsidR="005073E9" w:rsidRPr="002E2907">
                    <w:rPr>
                      <w:rFonts w:ascii="Georgia" w:hAnsi="Georgia"/>
                      <w:sz w:val="24"/>
                      <w:szCs w:val="24"/>
                    </w:rPr>
                    <w:t>Альметьевского</w:t>
                  </w:r>
                  <w:r w:rsidRPr="002E2907">
                    <w:rPr>
                      <w:rFonts w:ascii="Georgia" w:hAnsi="Georgia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xbxContent>
            </v:textbox>
          </v:rect>
        </w:pict>
      </w:r>
    </w:p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E95C05" w:rsidP="00E95C05"/>
    <w:p w:rsidR="00E95C05" w:rsidRPr="00E95C05" w:rsidRDefault="008E6F72" w:rsidP="00E95C05">
      <w:r>
        <w:rPr>
          <w:noProof/>
          <w:lang w:eastAsia="ru-RU"/>
        </w:rPr>
        <w:pict>
          <v:line id="_x0000_s1062" style="position:absolute;flip:x;z-index:251805696;visibility:visible" from="511.8pt,14.6pt" to="511.8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" strokecolor="#d1d1d1 [3044]"/>
        </w:pict>
      </w:r>
    </w:p>
    <w:p w:rsidR="005644DC" w:rsidRPr="00E95C05" w:rsidRDefault="008E6F72" w:rsidP="00E95C05">
      <w:pPr>
        <w:tabs>
          <w:tab w:val="left" w:pos="10908"/>
        </w:tabs>
      </w:pPr>
      <w:r>
        <w:rPr>
          <w:noProof/>
          <w:lang w:eastAsia="ru-RU"/>
        </w:rPr>
        <w:pict>
          <v:line id="Прямая соединительная линия 50" o:spid="_x0000_s1058" style="position:absolute;z-index:251803648;visibility:visible" from="511.8pt,95.65pt" to="546.3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" strokecolor="#d1d1d1 [3044]"/>
        </w:pict>
      </w:r>
      <w:r>
        <w:rPr>
          <w:noProof/>
          <w:lang w:eastAsia="ru-RU"/>
        </w:rPr>
        <w:pict>
          <v:line id="Прямая соединительная линия 51" o:spid="_x0000_s1059" style="position:absolute;z-index:251804672;visibility:visible" from="511.8pt,27.4pt" to="547.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" strokecolor="#d1d1d1 [3044]"/>
        </w:pict>
      </w:r>
      <w:r>
        <w:rPr>
          <w:noProof/>
          <w:lang w:eastAsia="ru-RU"/>
        </w:rPr>
        <w:pict>
          <v:line id="Прямая соединительная линия 48" o:spid="_x0000_s1056" style="position:absolute;z-index:251801600;visibility:visible" from="511.8pt,27.4pt" to="511.8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" strokecolor="#d1d1d1 [3044]"/>
        </w:pict>
      </w:r>
      <w:r>
        <w:rPr>
          <w:noProof/>
          <w:lang w:eastAsia="ru-RU"/>
        </w:rPr>
        <w:pict>
          <v:rect id="Прямоугольник 19" o:spid="_x0000_s1027" style="position:absolute;margin-left:547.8pt;margin-top:54.7pt;width:205.5pt;height:76.5pt;z-index:251629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" fillcolor="#f2f2f2 [3052]" strokecolor="#ddd [3204]" strokeweight="1.5pt">
            <v:shadow on="t" color="black" opacity="26214f" origin="-.5,-.5" offset=".74836mm,.74836mm"/>
            <v:path arrowok="t"/>
            <v:textbox style="mso-next-textbox:#Прямоугольник 19">
              <w:txbxContent>
                <w:p w:rsidR="00594F98" w:rsidRPr="00500ABA" w:rsidRDefault="00594F98" w:rsidP="00CB62B2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00A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Уборщики служебных помещений, гардеробщики, сторожа, дворник, электрик</w:t>
                  </w:r>
                  <w:r w:rsidR="00603CA4" w:rsidRPr="00500A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плотник, сантехник</w:t>
                  </w:r>
                  <w:r w:rsidR="005D51E8" w:rsidRPr="00500AB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программист</w:t>
                  </w:r>
                </w:p>
              </w:txbxContent>
            </v:textbox>
          </v:rect>
        </w:pict>
      </w:r>
    </w:p>
    <w:sectPr w:rsidR="005644DC" w:rsidRPr="00E95C05" w:rsidSect="0013527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AE4" w:rsidRDefault="007E5AE4" w:rsidP="00C41F85">
      <w:pPr>
        <w:spacing w:after="0" w:line="240" w:lineRule="auto"/>
      </w:pPr>
      <w:r>
        <w:separator/>
      </w:r>
    </w:p>
  </w:endnote>
  <w:endnote w:type="continuationSeparator" w:id="0">
    <w:p w:rsidR="007E5AE4" w:rsidRDefault="007E5AE4" w:rsidP="00C4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AE4" w:rsidRDefault="007E5AE4" w:rsidP="00C41F85">
      <w:pPr>
        <w:spacing w:after="0" w:line="240" w:lineRule="auto"/>
      </w:pPr>
      <w:r>
        <w:separator/>
      </w:r>
    </w:p>
  </w:footnote>
  <w:footnote w:type="continuationSeparator" w:id="0">
    <w:p w:rsidR="007E5AE4" w:rsidRDefault="007E5AE4" w:rsidP="00C4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07" w:rsidRDefault="00C41F85" w:rsidP="00C41F85">
    <w:pPr>
      <w:pStyle w:val="a5"/>
      <w:jc w:val="center"/>
      <w:rPr>
        <w:rFonts w:ascii="Georgia" w:hAnsi="Georgia"/>
      </w:rPr>
    </w:pPr>
    <w:r w:rsidRPr="002E2907">
      <w:rPr>
        <w:rFonts w:ascii="Georgia" w:hAnsi="Georgia"/>
      </w:rPr>
      <w:t xml:space="preserve">СТРУКТУРА И ОРГАНЫ УПРАВЛЕНИЯ </w:t>
    </w:r>
    <w:r w:rsidRPr="009F26F3">
      <w:rPr>
        <w:rFonts w:ascii="Georgia" w:hAnsi="Georgia"/>
      </w:rPr>
      <w:t>М</w:t>
    </w:r>
    <w:r w:rsidR="009F26F3" w:rsidRPr="009F26F3">
      <w:rPr>
        <w:rFonts w:ascii="Georgia" w:hAnsi="Georgia"/>
      </w:rPr>
      <w:t>А</w:t>
    </w:r>
    <w:r w:rsidR="005073E9" w:rsidRPr="009F26F3">
      <w:rPr>
        <w:rFonts w:ascii="Georgia" w:hAnsi="Georgia"/>
      </w:rPr>
      <w:t>ОУ</w:t>
    </w:r>
    <w:r w:rsidR="005073E9" w:rsidRPr="002E2907">
      <w:rPr>
        <w:rFonts w:ascii="Georgia" w:hAnsi="Georgia"/>
      </w:rPr>
      <w:t xml:space="preserve"> </w:t>
    </w:r>
    <w:proofErr w:type="gramStart"/>
    <w:r w:rsidR="005073E9" w:rsidRPr="002E2907">
      <w:rPr>
        <w:rFonts w:ascii="Georgia" w:hAnsi="Georgia"/>
      </w:rPr>
      <w:t>ДО</w:t>
    </w:r>
    <w:proofErr w:type="gramEnd"/>
    <w:r w:rsidRPr="002E2907">
      <w:rPr>
        <w:rFonts w:ascii="Georgia" w:hAnsi="Georgia"/>
      </w:rPr>
      <w:t xml:space="preserve"> «</w:t>
    </w:r>
    <w:proofErr w:type="gramStart"/>
    <w:r w:rsidRPr="002E2907">
      <w:rPr>
        <w:rFonts w:ascii="Georgia" w:hAnsi="Georgia"/>
      </w:rPr>
      <w:t>ДЕТСКАЯ</w:t>
    </w:r>
    <w:proofErr w:type="gramEnd"/>
    <w:r w:rsidRPr="002E2907">
      <w:rPr>
        <w:rFonts w:ascii="Georgia" w:hAnsi="Georgia"/>
      </w:rPr>
      <w:t xml:space="preserve"> </w:t>
    </w:r>
    <w:r w:rsidR="008518E4" w:rsidRPr="002E2907">
      <w:rPr>
        <w:rFonts w:ascii="Georgia" w:hAnsi="Georgia"/>
      </w:rPr>
      <w:t>МУЗЫКАЛЬНАЯ ШКОЛА №</w:t>
    </w:r>
    <w:r w:rsidR="00E95C05" w:rsidRPr="00E95C05">
      <w:rPr>
        <w:rFonts w:ascii="Georgia" w:hAnsi="Georgia"/>
        <w:sz w:val="28"/>
        <w:szCs w:val="28"/>
      </w:rPr>
      <w:t>2</w:t>
    </w:r>
    <w:r w:rsidR="00E95C05">
      <w:rPr>
        <w:rFonts w:ascii="Georgia" w:hAnsi="Georgia"/>
        <w:sz w:val="28"/>
        <w:szCs w:val="28"/>
      </w:rPr>
      <w:t xml:space="preserve"> им. В.И.Самойлова</w:t>
    </w:r>
    <w:r w:rsidRPr="002E2907">
      <w:rPr>
        <w:rFonts w:ascii="Georgia" w:hAnsi="Georgia"/>
      </w:rPr>
      <w:t>»</w:t>
    </w:r>
  </w:p>
  <w:p w:rsidR="00C41F85" w:rsidRPr="002E2907" w:rsidRDefault="005073E9" w:rsidP="00C41F85">
    <w:pPr>
      <w:pStyle w:val="a5"/>
      <w:jc w:val="center"/>
      <w:rPr>
        <w:rFonts w:ascii="Georgia" w:hAnsi="Georgia"/>
      </w:rPr>
    </w:pPr>
    <w:r w:rsidRPr="002E2907">
      <w:rPr>
        <w:rFonts w:ascii="Georgia" w:hAnsi="Georgia"/>
      </w:rPr>
      <w:t xml:space="preserve"> АЛЬМЕТЬЕВСКОГО</w:t>
    </w:r>
    <w:r w:rsidR="00C41F85" w:rsidRPr="002E2907">
      <w:rPr>
        <w:rFonts w:ascii="Georgia" w:hAnsi="Georgia"/>
      </w:rPr>
      <w:t xml:space="preserve"> МУНИ</w:t>
    </w:r>
    <w:r w:rsidRPr="002E2907">
      <w:rPr>
        <w:rFonts w:ascii="Georgia" w:hAnsi="Georgia"/>
      </w:rPr>
      <w:t>Ц</w:t>
    </w:r>
    <w:r w:rsidR="00C41F85" w:rsidRPr="002E2907">
      <w:rPr>
        <w:rFonts w:ascii="Georgia" w:hAnsi="Georgia"/>
      </w:rPr>
      <w:t>ИПАЛЬНОГО РАЙОНА РТ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D5DA5"/>
    <w:rsid w:val="000538A0"/>
    <w:rsid w:val="00105355"/>
    <w:rsid w:val="0013527C"/>
    <w:rsid w:val="00150745"/>
    <w:rsid w:val="00191CBC"/>
    <w:rsid w:val="001D1A80"/>
    <w:rsid w:val="002047A4"/>
    <w:rsid w:val="002303C3"/>
    <w:rsid w:val="002308AA"/>
    <w:rsid w:val="002E2907"/>
    <w:rsid w:val="002E3ABD"/>
    <w:rsid w:val="002E52B8"/>
    <w:rsid w:val="002E7912"/>
    <w:rsid w:val="003A4EBE"/>
    <w:rsid w:val="003C2407"/>
    <w:rsid w:val="003C477A"/>
    <w:rsid w:val="004B3851"/>
    <w:rsid w:val="00500ABA"/>
    <w:rsid w:val="005073E9"/>
    <w:rsid w:val="005644DC"/>
    <w:rsid w:val="00564B2A"/>
    <w:rsid w:val="00594F98"/>
    <w:rsid w:val="005D51E8"/>
    <w:rsid w:val="0060199F"/>
    <w:rsid w:val="00603CA4"/>
    <w:rsid w:val="006807B7"/>
    <w:rsid w:val="006B4843"/>
    <w:rsid w:val="00743458"/>
    <w:rsid w:val="007D1BD7"/>
    <w:rsid w:val="007E5AE4"/>
    <w:rsid w:val="00803EFE"/>
    <w:rsid w:val="008139C6"/>
    <w:rsid w:val="0083317A"/>
    <w:rsid w:val="00844FC1"/>
    <w:rsid w:val="008518E4"/>
    <w:rsid w:val="008C1EFC"/>
    <w:rsid w:val="008E6F72"/>
    <w:rsid w:val="00915347"/>
    <w:rsid w:val="009300E3"/>
    <w:rsid w:val="009D5DA5"/>
    <w:rsid w:val="009F26F3"/>
    <w:rsid w:val="00A05E8E"/>
    <w:rsid w:val="00A219C6"/>
    <w:rsid w:val="00AE395A"/>
    <w:rsid w:val="00B35E1C"/>
    <w:rsid w:val="00C41F85"/>
    <w:rsid w:val="00C46E8E"/>
    <w:rsid w:val="00C6757E"/>
    <w:rsid w:val="00CB62B2"/>
    <w:rsid w:val="00DA3A42"/>
    <w:rsid w:val="00E95C05"/>
    <w:rsid w:val="00EA3149"/>
    <w:rsid w:val="00ED23F4"/>
    <w:rsid w:val="00F00C3F"/>
    <w:rsid w:val="00F2633E"/>
    <w:rsid w:val="00F32D8E"/>
    <w:rsid w:val="00F47D7F"/>
    <w:rsid w:val="00FF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Прямая со стрелкой 22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4F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F85"/>
  </w:style>
  <w:style w:type="paragraph" w:styleId="a7">
    <w:name w:val="footer"/>
    <w:basedOn w:val="a"/>
    <w:link w:val="a8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57;&#1074;&#1077;&#1090;&#1083;&#1072;&#1085;&#1072;\Desktop\&#1057;&#1090;&#1088;&#1091;&#1082;&#1090;&#1091;&#1088;&#1072;%20&#1080;%20&#1086;&#1088;&#1075;&#1072;&#1085;&#1099;%20&#1091;&#1087;&#1088;&#1072;&#1074;&#1083;&#1077;&#1085;&#1080;&#1103;%20.do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D30E8-C626-443E-9FD8-3BB8B974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Структура и органы управления </Template>
  <TotalTime>31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10</cp:revision>
  <cp:lastPrinted>2018-08-23T08:28:00Z</cp:lastPrinted>
  <dcterms:created xsi:type="dcterms:W3CDTF">2023-02-22T07:27:00Z</dcterms:created>
  <dcterms:modified xsi:type="dcterms:W3CDTF">2024-03-26T16:58:00Z</dcterms:modified>
</cp:coreProperties>
</file>